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EB" w:rsidRDefault="00D059EB">
      <w:pPr>
        <w:pStyle w:val="a3"/>
        <w:rPr>
          <w:b w:val="0"/>
          <w:sz w:val="26"/>
        </w:rPr>
      </w:pPr>
    </w:p>
    <w:p w:rsidR="003E1DA2" w:rsidRDefault="004D45F8">
      <w:pPr>
        <w:pStyle w:val="a3"/>
        <w:rPr>
          <w:b w:val="0"/>
          <w:sz w:val="26"/>
        </w:rPr>
      </w:pPr>
      <w:r>
        <w:rPr>
          <w:b w:val="0"/>
          <w:noProof/>
          <w:sz w:val="2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107950</wp:posOffset>
            </wp:positionV>
            <wp:extent cx="656590" cy="791845"/>
            <wp:effectExtent l="19050" t="0" r="0" b="0"/>
            <wp:wrapTight wrapText="bothSides">
              <wp:wrapPolygon edited="0">
                <wp:start x="-627" y="0"/>
                <wp:lineTo x="-627" y="21306"/>
                <wp:lineTo x="21308" y="21306"/>
                <wp:lineTo x="21308" y="0"/>
                <wp:lineTo x="-627" y="0"/>
              </wp:wrapPolygon>
            </wp:wrapTight>
            <wp:docPr id="7" name="Рисунок 7" descr="Тюменцевский_район сер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юменцевский_район сер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23D0" w:rsidRDefault="00C423D0">
      <w:pPr>
        <w:pStyle w:val="a3"/>
        <w:rPr>
          <w:b w:val="0"/>
          <w:sz w:val="26"/>
        </w:rPr>
      </w:pPr>
    </w:p>
    <w:p w:rsidR="00C423D0" w:rsidRDefault="00C423D0">
      <w:pPr>
        <w:rPr>
          <w:sz w:val="26"/>
        </w:rPr>
      </w:pPr>
    </w:p>
    <w:p w:rsidR="00C423D0" w:rsidRDefault="00C423D0">
      <w:pPr>
        <w:pStyle w:val="2"/>
        <w:ind w:right="0"/>
        <w:rPr>
          <w:b w:val="0"/>
          <w:sz w:val="26"/>
        </w:rPr>
      </w:pPr>
    </w:p>
    <w:p w:rsidR="00C423D0" w:rsidRDefault="00C423D0">
      <w:pPr>
        <w:pStyle w:val="2"/>
        <w:ind w:right="0"/>
        <w:rPr>
          <w:b w:val="0"/>
          <w:sz w:val="26"/>
        </w:rPr>
      </w:pPr>
    </w:p>
    <w:p w:rsidR="00C423D0" w:rsidRDefault="00C423D0">
      <w:pPr>
        <w:pStyle w:val="2"/>
        <w:ind w:right="0"/>
        <w:rPr>
          <w:caps/>
        </w:rPr>
      </w:pPr>
      <w:r>
        <w:rPr>
          <w:sz w:val="26"/>
        </w:rPr>
        <w:t xml:space="preserve">АДМИНИСТРАЦИЯ </w:t>
      </w:r>
      <w:r>
        <w:rPr>
          <w:caps/>
          <w:sz w:val="26"/>
        </w:rPr>
        <w:t>Тюменцевского района Алтайского края</w:t>
      </w:r>
    </w:p>
    <w:p w:rsidR="00C423D0" w:rsidRDefault="00C423D0">
      <w:pPr>
        <w:ind w:left="-284"/>
        <w:jc w:val="center"/>
        <w:rPr>
          <w:sz w:val="24"/>
        </w:rPr>
      </w:pPr>
    </w:p>
    <w:p w:rsidR="00C423D0" w:rsidRDefault="00C423D0" w:rsidP="009A43F0">
      <w:pPr>
        <w:ind w:firstLine="426"/>
        <w:jc w:val="center"/>
        <w:rPr>
          <w:sz w:val="24"/>
        </w:rPr>
      </w:pPr>
    </w:p>
    <w:p w:rsidR="00C423D0" w:rsidRDefault="00C423D0">
      <w:pPr>
        <w:pStyle w:val="3"/>
        <w:ind w:left="0"/>
        <w:rPr>
          <w:rFonts w:ascii="Arial" w:hAnsi="Arial"/>
          <w:spacing w:val="84"/>
          <w:sz w:val="36"/>
        </w:rPr>
      </w:pPr>
      <w:r>
        <w:rPr>
          <w:rFonts w:ascii="Arial" w:hAnsi="Arial"/>
          <w:spacing w:val="84"/>
          <w:sz w:val="36"/>
        </w:rPr>
        <w:t>Постановление</w:t>
      </w:r>
    </w:p>
    <w:p w:rsidR="00C423D0" w:rsidRDefault="00C423D0">
      <w:pPr>
        <w:ind w:right="5668"/>
        <w:jc w:val="center"/>
        <w:rPr>
          <w:sz w:val="24"/>
        </w:rPr>
      </w:pPr>
    </w:p>
    <w:p w:rsidR="00C423D0" w:rsidRDefault="00C423D0">
      <w:pPr>
        <w:ind w:right="-2" w:firstLine="567"/>
        <w:jc w:val="both"/>
        <w:rPr>
          <w:sz w:val="24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2284"/>
        <w:gridCol w:w="2392"/>
        <w:gridCol w:w="3688"/>
        <w:gridCol w:w="1098"/>
      </w:tblGrid>
      <w:tr w:rsidR="00C423D0">
        <w:tc>
          <w:tcPr>
            <w:tcW w:w="2284" w:type="dxa"/>
            <w:tcBorders>
              <w:bottom w:val="single" w:sz="12" w:space="0" w:color="auto"/>
            </w:tcBorders>
          </w:tcPr>
          <w:p w:rsidR="00C423D0" w:rsidRDefault="001D1AD4">
            <w:pPr>
              <w:ind w:right="-2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03.02.2026</w:t>
            </w:r>
          </w:p>
        </w:tc>
        <w:tc>
          <w:tcPr>
            <w:tcW w:w="2392" w:type="dxa"/>
          </w:tcPr>
          <w:p w:rsidR="00C423D0" w:rsidRDefault="00C423D0">
            <w:pPr>
              <w:ind w:right="-2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688" w:type="dxa"/>
          </w:tcPr>
          <w:p w:rsidR="00C423D0" w:rsidRDefault="00C423D0">
            <w:pPr>
              <w:ind w:right="-2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№</w:t>
            </w:r>
          </w:p>
        </w:tc>
        <w:tc>
          <w:tcPr>
            <w:tcW w:w="1098" w:type="dxa"/>
            <w:tcBorders>
              <w:bottom w:val="single" w:sz="12" w:space="0" w:color="auto"/>
            </w:tcBorders>
          </w:tcPr>
          <w:p w:rsidR="00C423D0" w:rsidRDefault="001D1AD4">
            <w:pPr>
              <w:ind w:right="-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</w:tbl>
    <w:p w:rsidR="00C423D0" w:rsidRDefault="00C423D0">
      <w:pPr>
        <w:ind w:right="-2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с. Тюменцево</w:t>
      </w:r>
    </w:p>
    <w:p w:rsidR="00C423D0" w:rsidRDefault="00C423D0">
      <w:pPr>
        <w:ind w:right="-2"/>
        <w:jc w:val="both"/>
        <w:rPr>
          <w:sz w:val="28"/>
        </w:rPr>
      </w:pPr>
    </w:p>
    <w:p w:rsidR="00C06D89" w:rsidRPr="009A43F0" w:rsidRDefault="007144B4" w:rsidP="009A43F0">
      <w:pPr>
        <w:ind w:right="4109" w:firstLine="567"/>
        <w:jc w:val="both"/>
        <w:rPr>
          <w:sz w:val="28"/>
          <w:szCs w:val="28"/>
        </w:rPr>
      </w:pPr>
      <w:r w:rsidRPr="009A43F0">
        <w:rPr>
          <w:sz w:val="28"/>
          <w:szCs w:val="28"/>
        </w:rPr>
        <w:t xml:space="preserve">О внесении изменений </w:t>
      </w:r>
      <w:r w:rsidR="009A43F0" w:rsidRPr="009A43F0">
        <w:rPr>
          <w:sz w:val="28"/>
          <w:szCs w:val="28"/>
        </w:rPr>
        <w:t>в постановление администрации Тюменцевского района Алтайского края от 13.11.2025 года № 351 «Об утверждении перечня муниципальных программ, финансируемых из бюджета муниципального образования Тюменцевский район Алтайского края в 2026 году</w:t>
      </w:r>
    </w:p>
    <w:p w:rsidR="00C06D89" w:rsidRDefault="00C06D89" w:rsidP="009A43F0">
      <w:pPr>
        <w:ind w:right="4109" w:firstLine="567"/>
        <w:jc w:val="both"/>
        <w:rPr>
          <w:sz w:val="24"/>
        </w:rPr>
      </w:pPr>
    </w:p>
    <w:p w:rsidR="00C06D89" w:rsidRPr="007144B4" w:rsidRDefault="00C06D89" w:rsidP="00CC5BF4">
      <w:pPr>
        <w:ind w:right="-2" w:firstLine="567"/>
        <w:jc w:val="both"/>
        <w:rPr>
          <w:sz w:val="28"/>
          <w:szCs w:val="28"/>
        </w:rPr>
      </w:pPr>
      <w:r w:rsidRPr="007144B4">
        <w:rPr>
          <w:sz w:val="28"/>
          <w:szCs w:val="28"/>
        </w:rPr>
        <w:t>В соответствии со статьей 179 Бюджетного кодекса Российской Федерации, в целях совершенствования механизма программно-целевого планировании</w:t>
      </w:r>
      <w:r w:rsidR="009A43F0">
        <w:rPr>
          <w:sz w:val="28"/>
          <w:szCs w:val="28"/>
        </w:rPr>
        <w:t>,</w:t>
      </w:r>
      <w:r w:rsidRPr="007144B4">
        <w:rPr>
          <w:sz w:val="28"/>
          <w:szCs w:val="28"/>
        </w:rPr>
        <w:t xml:space="preserve"> </w:t>
      </w:r>
      <w:bookmarkStart w:id="0" w:name="_GoBack"/>
      <w:r w:rsidR="009A43F0" w:rsidRPr="007144B4">
        <w:rPr>
          <w:sz w:val="28"/>
          <w:szCs w:val="28"/>
        </w:rPr>
        <w:t>ПОСТАНОВЛЯЮ:</w:t>
      </w:r>
    </w:p>
    <w:p w:rsidR="007144B4" w:rsidRPr="009A43F0" w:rsidRDefault="007144B4" w:rsidP="00CC5BF4">
      <w:pPr>
        <w:pStyle w:val="a8"/>
        <w:numPr>
          <w:ilvl w:val="0"/>
          <w:numId w:val="3"/>
        </w:numPr>
        <w:ind w:left="0" w:right="-2" w:firstLine="567"/>
        <w:jc w:val="both"/>
        <w:rPr>
          <w:color w:val="000000" w:themeColor="text1"/>
          <w:sz w:val="28"/>
          <w:szCs w:val="28"/>
        </w:rPr>
      </w:pPr>
      <w:r w:rsidRPr="009A43F0">
        <w:rPr>
          <w:sz w:val="28"/>
          <w:szCs w:val="28"/>
        </w:rPr>
        <w:t xml:space="preserve">Внести изменения в </w:t>
      </w:r>
      <w:r w:rsidR="009A43F0" w:rsidRPr="009A43F0">
        <w:rPr>
          <w:sz w:val="28"/>
          <w:szCs w:val="28"/>
        </w:rPr>
        <w:t xml:space="preserve">постановление администрации Тюменцевского района Алтайского края от 13.11.2025 года № 351 «Об утверждении перечня муниципальных программ, финансируемых из бюджета муниципального образования Тюменцевский район Алтайского края в 2026 году» </w:t>
      </w:r>
      <w:r w:rsidR="00135903" w:rsidRPr="009A43F0">
        <w:rPr>
          <w:sz w:val="28"/>
          <w:szCs w:val="28"/>
        </w:rPr>
        <w:t>изложи</w:t>
      </w:r>
      <w:r w:rsidR="009A43F0">
        <w:rPr>
          <w:sz w:val="28"/>
          <w:szCs w:val="28"/>
        </w:rPr>
        <w:t>в</w:t>
      </w:r>
      <w:r w:rsidR="00135903" w:rsidRPr="009A43F0">
        <w:rPr>
          <w:sz w:val="28"/>
          <w:szCs w:val="28"/>
        </w:rPr>
        <w:t xml:space="preserve"> приложение к указанному постановлению в новой редакции </w:t>
      </w:r>
      <w:r w:rsidR="00CC5BF4">
        <w:rPr>
          <w:sz w:val="28"/>
          <w:szCs w:val="28"/>
        </w:rPr>
        <w:t>(прилагается).</w:t>
      </w:r>
    </w:p>
    <w:p w:rsidR="00A61C02" w:rsidRDefault="00A61C02" w:rsidP="00CC5BF4">
      <w:pPr>
        <w:pStyle w:val="a8"/>
        <w:numPr>
          <w:ilvl w:val="0"/>
          <w:numId w:val="3"/>
        </w:numPr>
        <w:ind w:left="0" w:right="-2" w:firstLine="567"/>
        <w:jc w:val="both"/>
        <w:rPr>
          <w:sz w:val="28"/>
          <w:szCs w:val="28"/>
        </w:rPr>
      </w:pPr>
      <w:r w:rsidRPr="00E77D13">
        <w:rPr>
          <w:sz w:val="28"/>
          <w:szCs w:val="28"/>
        </w:rPr>
        <w:t xml:space="preserve">Обнародовать настоящее </w:t>
      </w:r>
      <w:r w:rsidR="009235C8">
        <w:rPr>
          <w:sz w:val="28"/>
          <w:szCs w:val="28"/>
        </w:rPr>
        <w:t xml:space="preserve">постановление </w:t>
      </w:r>
      <w:r w:rsidRPr="00E77D13">
        <w:rPr>
          <w:sz w:val="28"/>
          <w:szCs w:val="28"/>
        </w:rPr>
        <w:t>на Правовом портале Тюменцевского района.</w:t>
      </w:r>
    </w:p>
    <w:p w:rsidR="00C06D89" w:rsidRDefault="00C06D89" w:rsidP="00CC5BF4">
      <w:pPr>
        <w:pStyle w:val="a8"/>
        <w:numPr>
          <w:ilvl w:val="0"/>
          <w:numId w:val="3"/>
        </w:numPr>
        <w:ind w:left="0" w:right="-2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AB223C" w:rsidRDefault="00AB223C" w:rsidP="00CC5BF4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C06D89" w:rsidRDefault="00C06D89" w:rsidP="009A43F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p w:rsidR="00F469F6" w:rsidRPr="00F469F6" w:rsidRDefault="00F469F6" w:rsidP="009A43F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F469F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F6DD8">
        <w:rPr>
          <w:rFonts w:ascii="Times New Roman" w:hAnsi="Times New Roman" w:cs="Times New Roman"/>
          <w:sz w:val="28"/>
          <w:szCs w:val="28"/>
        </w:rPr>
        <w:t>р</w:t>
      </w:r>
      <w:r w:rsidR="00217C39">
        <w:rPr>
          <w:rFonts w:ascii="Times New Roman" w:hAnsi="Times New Roman" w:cs="Times New Roman"/>
          <w:sz w:val="28"/>
          <w:szCs w:val="28"/>
        </w:rPr>
        <w:t>айона</w:t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4C0BF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5F6DD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17C39">
        <w:rPr>
          <w:rFonts w:ascii="Times New Roman" w:hAnsi="Times New Roman" w:cs="Times New Roman"/>
          <w:sz w:val="28"/>
          <w:szCs w:val="28"/>
        </w:rPr>
        <w:tab/>
      </w:r>
      <w:r w:rsidR="00AB223C">
        <w:rPr>
          <w:rFonts w:ascii="Times New Roman" w:hAnsi="Times New Roman" w:cs="Times New Roman"/>
          <w:sz w:val="28"/>
          <w:szCs w:val="28"/>
        </w:rPr>
        <w:t>И.И. Дитц</w:t>
      </w:r>
    </w:p>
    <w:p w:rsidR="00F469F6" w:rsidRPr="00F469F6" w:rsidRDefault="00F469F6" w:rsidP="00F469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469F6" w:rsidRPr="00F469F6" w:rsidRDefault="00F469F6" w:rsidP="00F469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1E35" w:rsidRDefault="00F71E35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D53A31" w:rsidRDefault="00D53A31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732881" w:rsidRDefault="00732881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D53A31" w:rsidRDefault="00D53A31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A72408" w:rsidRDefault="00A72408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A72408" w:rsidRDefault="00A72408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A72408" w:rsidRDefault="00A72408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A72408" w:rsidRDefault="00A72408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A72408" w:rsidRDefault="00A72408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7A6FD7" w:rsidRPr="00FF7358" w:rsidRDefault="00E1758A" w:rsidP="008317AE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  <w:r w:rsidRPr="00FF7358">
        <w:rPr>
          <w:rFonts w:ascii="Times New Roman" w:hAnsi="Times New Roman" w:cs="Times New Roman"/>
        </w:rPr>
        <w:t xml:space="preserve">Кулаева </w:t>
      </w:r>
      <w:r w:rsidR="00FF7358">
        <w:rPr>
          <w:rFonts w:ascii="Times New Roman" w:hAnsi="Times New Roman" w:cs="Times New Roman"/>
        </w:rPr>
        <w:t>Ольга Владимировна</w:t>
      </w:r>
    </w:p>
    <w:p w:rsidR="009A43F0" w:rsidRDefault="00FF7358" w:rsidP="004C0BF9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  <w:r w:rsidRPr="00FF7358">
        <w:rPr>
          <w:rFonts w:ascii="Times New Roman" w:hAnsi="Times New Roman" w:cs="Times New Roman"/>
        </w:rPr>
        <w:t>8(38588)22696</w:t>
      </w:r>
    </w:p>
    <w:p w:rsidR="009A43F0" w:rsidRDefault="009A43F0">
      <w:r>
        <w:br w:type="page"/>
      </w:r>
    </w:p>
    <w:p w:rsidR="00C06D89" w:rsidRPr="00AB1ACF" w:rsidRDefault="00C06D89" w:rsidP="00C06D89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 </w:t>
      </w:r>
    </w:p>
    <w:p w:rsidR="00C06D89" w:rsidRPr="00AB1ACF" w:rsidRDefault="00C06D89" w:rsidP="00C06D89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AB1ACF">
        <w:rPr>
          <w:sz w:val="24"/>
          <w:szCs w:val="24"/>
        </w:rPr>
        <w:t>к постановлению Администрации</w:t>
      </w:r>
      <w:r w:rsidR="00CF710A">
        <w:rPr>
          <w:sz w:val="24"/>
          <w:szCs w:val="24"/>
        </w:rPr>
        <w:t xml:space="preserve"> </w:t>
      </w:r>
      <w:r w:rsidRPr="00AB1ACF">
        <w:rPr>
          <w:sz w:val="24"/>
          <w:szCs w:val="24"/>
        </w:rPr>
        <w:t>Тюменцевского района</w:t>
      </w:r>
    </w:p>
    <w:p w:rsidR="00C06D89" w:rsidRPr="00AB1ACF" w:rsidRDefault="00C06D89" w:rsidP="00C06D89">
      <w:pPr>
        <w:jc w:val="right"/>
        <w:rPr>
          <w:sz w:val="24"/>
          <w:szCs w:val="24"/>
        </w:rPr>
      </w:pPr>
      <w:r w:rsidRPr="00AB1ACF">
        <w:rPr>
          <w:sz w:val="24"/>
          <w:szCs w:val="24"/>
        </w:rPr>
        <w:t>от______________ №__________</w:t>
      </w:r>
    </w:p>
    <w:p w:rsidR="00A33B78" w:rsidRPr="00345239" w:rsidRDefault="00A33B78" w:rsidP="00CF710A">
      <w:pPr>
        <w:jc w:val="center"/>
        <w:rPr>
          <w:sz w:val="24"/>
          <w:szCs w:val="24"/>
        </w:rPr>
      </w:pPr>
      <w:r w:rsidRPr="00345239">
        <w:rPr>
          <w:sz w:val="24"/>
          <w:szCs w:val="24"/>
        </w:rPr>
        <w:t>Перечень муниципальных программ,</w:t>
      </w:r>
      <w:r w:rsidR="00FF1C5B">
        <w:rPr>
          <w:sz w:val="24"/>
          <w:szCs w:val="24"/>
        </w:rPr>
        <w:t xml:space="preserve"> </w:t>
      </w:r>
      <w:r w:rsidRPr="00345239">
        <w:rPr>
          <w:sz w:val="24"/>
          <w:szCs w:val="24"/>
        </w:rPr>
        <w:t>финансируемых из бюджета муниципального</w:t>
      </w:r>
    </w:p>
    <w:p w:rsidR="00A33B78" w:rsidRPr="00345239" w:rsidRDefault="00A33B78" w:rsidP="00CF710A">
      <w:pPr>
        <w:jc w:val="center"/>
        <w:rPr>
          <w:sz w:val="24"/>
          <w:szCs w:val="24"/>
        </w:rPr>
      </w:pPr>
      <w:r w:rsidRPr="00345239">
        <w:rPr>
          <w:sz w:val="24"/>
          <w:szCs w:val="24"/>
        </w:rPr>
        <w:t>образования Тюменцевский район Алтайского края в 2026 году</w:t>
      </w:r>
    </w:p>
    <w:tbl>
      <w:tblPr>
        <w:tblStyle w:val="a9"/>
        <w:tblW w:w="10599" w:type="dxa"/>
        <w:tblInd w:w="-426" w:type="dxa"/>
        <w:tblLook w:val="04A0"/>
      </w:tblPr>
      <w:tblGrid>
        <w:gridCol w:w="960"/>
        <w:gridCol w:w="5953"/>
        <w:gridCol w:w="3686"/>
      </w:tblGrid>
      <w:tr w:rsidR="00A33B78" w:rsidTr="00345239">
        <w:tc>
          <w:tcPr>
            <w:tcW w:w="960" w:type="dxa"/>
          </w:tcPr>
          <w:p w:rsidR="00A33B78" w:rsidRDefault="00A33B78" w:rsidP="00457D0E">
            <w:pPr>
              <w:ind w:right="-2"/>
              <w:jc w:val="center"/>
              <w:rPr>
                <w:sz w:val="24"/>
              </w:rPr>
            </w:pPr>
            <w:r>
              <w:rPr>
                <w:sz w:val="24"/>
              </w:rPr>
              <w:t>№, п/п</w:t>
            </w:r>
          </w:p>
        </w:tc>
        <w:tc>
          <w:tcPr>
            <w:tcW w:w="5953" w:type="dxa"/>
          </w:tcPr>
          <w:p w:rsidR="00A33B78" w:rsidRDefault="00A33B78" w:rsidP="00457D0E">
            <w:pPr>
              <w:ind w:right="-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программ</w:t>
            </w:r>
          </w:p>
        </w:tc>
        <w:tc>
          <w:tcPr>
            <w:tcW w:w="3686" w:type="dxa"/>
          </w:tcPr>
          <w:p w:rsidR="00A33B78" w:rsidRDefault="00A33B78" w:rsidP="00457D0E">
            <w:pPr>
              <w:ind w:right="-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Ответственные исполнители 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A33B78" w:rsidRPr="00CF710A" w:rsidRDefault="00A33B78" w:rsidP="00345239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«Сохранение и  развитие системы летнего отдыха, оздоровления, занятости детей и подростков в Тюменцевском районе на 2024 - 2028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Администрации Тюменцевского района по образованию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МП «Совершенствование организации питания детей в общеобразовательных организациях</w:t>
            </w:r>
          </w:p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Тюменцевского района на 2024-2028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Администрации Тюменцевского района по образованию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A33B78" w:rsidRPr="00CF710A" w:rsidRDefault="00A33B78" w:rsidP="00345239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«Молодежная политика в Тюменцевском районе на 2023-2027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по культуре и  делам молодежи Администрации Тюменцевского района Алтайского края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4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«Комплексные меры противодействия злоупотреблению наркотиками и их незаконному обороту в Тюменцевском районе на 2021-2027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5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ED1927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«Обеспечение жильем молодых семей в Тюменцевском районе Алтайского края на 2026-2030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по культуре и делам молодежи Администрации Тюменцевского района Алтайского края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6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«Повышение безопасности дорожного движения в Тюменцевском районе на 2022-2029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7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«Поддержка и развитие малого и среднего предпринимательства в Тюменцевском районе на 2025-2030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8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МП «Профилактика преступлений и иных правонарушений в Тюменцевском районе на 2022 – 2026 годы</w:t>
            </w:r>
            <w:r w:rsidR="003576E2" w:rsidRPr="00CF710A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3576E2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9</w:t>
            </w:r>
            <w:r w:rsidR="00A33B78"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ED1927" w:rsidRPr="00CF710A" w:rsidRDefault="00ED1927" w:rsidP="003452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</w:t>
            </w:r>
            <w:r w:rsidR="003576E2" w:rsidRPr="00CF710A">
              <w:rPr>
                <w:sz w:val="24"/>
                <w:szCs w:val="24"/>
              </w:rPr>
              <w:t>Развитие культуры Тюменцевского района на 2026-2030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по культуре и делам молодежи Администрации Тюменцевского района Алтайского края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1</w:t>
            </w:r>
            <w:r w:rsidR="003576E2" w:rsidRPr="00CF710A">
              <w:rPr>
                <w:sz w:val="24"/>
                <w:szCs w:val="24"/>
              </w:rPr>
              <w:t>0</w:t>
            </w:r>
            <w:r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A33B78" w:rsidP="00345239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«Развитие образования в Тюменцевском районе на 2025-2030 годы» 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Администрации Тюменцевского района по образованию</w:t>
            </w:r>
          </w:p>
        </w:tc>
      </w:tr>
      <w:tr w:rsidR="00A33B78" w:rsidRPr="009731E1" w:rsidTr="00345239">
        <w:tc>
          <w:tcPr>
            <w:tcW w:w="960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1</w:t>
            </w:r>
            <w:r w:rsidR="000E4B1C" w:rsidRPr="00CF710A">
              <w:rPr>
                <w:sz w:val="24"/>
                <w:szCs w:val="24"/>
              </w:rPr>
              <w:t>1</w:t>
            </w:r>
            <w:r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A33B78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</w:t>
            </w:r>
            <w:r w:rsidR="00ED1927">
              <w:rPr>
                <w:sz w:val="24"/>
                <w:szCs w:val="24"/>
              </w:rPr>
              <w:t>«</w:t>
            </w:r>
            <w:r w:rsidRPr="00CF710A">
              <w:rPr>
                <w:sz w:val="24"/>
                <w:szCs w:val="24"/>
              </w:rPr>
              <w:t>Развитие физической культуры и спорта в Тюменцевском районе Алтайского края на 2025-2030 годы</w:t>
            </w:r>
            <w:r w:rsidR="00ED1927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A33B78" w:rsidRPr="00CF710A" w:rsidRDefault="00A33B78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0E4B1C" w:rsidRPr="009731E1" w:rsidTr="00345239">
        <w:tc>
          <w:tcPr>
            <w:tcW w:w="960" w:type="dxa"/>
          </w:tcPr>
          <w:p w:rsidR="000E4B1C" w:rsidRPr="00CF710A" w:rsidRDefault="000E4B1C" w:rsidP="00015EF3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1</w:t>
            </w:r>
            <w:r w:rsidR="00015EF3">
              <w:rPr>
                <w:sz w:val="24"/>
                <w:szCs w:val="24"/>
              </w:rPr>
              <w:t>2</w:t>
            </w:r>
            <w:r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0E4B1C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МП «Организация временного трудоустройства несовершеннолетних в возрасте от 14 до 18 лет в свободное от учебы время Тюменцевского района на 2026-2030 годы»</w:t>
            </w:r>
          </w:p>
        </w:tc>
        <w:tc>
          <w:tcPr>
            <w:tcW w:w="3686" w:type="dxa"/>
          </w:tcPr>
          <w:p w:rsidR="000E4B1C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Комитет Администрации Тюменцевского района по образованию</w:t>
            </w:r>
          </w:p>
        </w:tc>
      </w:tr>
      <w:tr w:rsidR="000E4B1C" w:rsidRPr="009731E1" w:rsidTr="00345239">
        <w:trPr>
          <w:trHeight w:val="575"/>
        </w:trPr>
        <w:tc>
          <w:tcPr>
            <w:tcW w:w="960" w:type="dxa"/>
          </w:tcPr>
          <w:p w:rsidR="000E4B1C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1</w:t>
            </w:r>
            <w:r w:rsidR="00015EF3">
              <w:rPr>
                <w:sz w:val="24"/>
                <w:szCs w:val="24"/>
              </w:rPr>
              <w:t>3</w:t>
            </w:r>
            <w:r w:rsidRPr="00CF710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0E4B1C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МП « Профилактика терроризма и экстремизма в  Тюменцевском районе  Алтайского края на 2025-2027 год</w:t>
            </w:r>
            <w:r w:rsidR="00ED1927">
              <w:rPr>
                <w:sz w:val="24"/>
                <w:szCs w:val="24"/>
              </w:rPr>
              <w:t>ы»</w:t>
            </w:r>
          </w:p>
        </w:tc>
        <w:tc>
          <w:tcPr>
            <w:tcW w:w="3686" w:type="dxa"/>
          </w:tcPr>
          <w:p w:rsidR="000E4B1C" w:rsidRPr="00CF710A" w:rsidRDefault="000E4B1C" w:rsidP="00CF710A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96687C" w:rsidRPr="009731E1" w:rsidTr="00345239">
        <w:trPr>
          <w:trHeight w:val="575"/>
        </w:trPr>
        <w:tc>
          <w:tcPr>
            <w:tcW w:w="960" w:type="dxa"/>
          </w:tcPr>
          <w:p w:rsidR="0096687C" w:rsidRPr="00CF710A" w:rsidRDefault="0096687C" w:rsidP="00CF7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96687C" w:rsidRPr="00CF710A" w:rsidRDefault="0096687C" w:rsidP="0096687C">
            <w:pPr>
              <w:tabs>
                <w:tab w:val="left" w:pos="6428"/>
              </w:tabs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 </w:t>
            </w:r>
            <w:r>
              <w:rPr>
                <w:sz w:val="24"/>
                <w:szCs w:val="24"/>
              </w:rPr>
              <w:t xml:space="preserve">Комплексное развитие сельских территорий </w:t>
            </w:r>
            <w:r w:rsidRPr="00CF710A">
              <w:rPr>
                <w:sz w:val="24"/>
                <w:szCs w:val="24"/>
              </w:rPr>
              <w:t xml:space="preserve">  Тюменцевско</w:t>
            </w:r>
            <w:r>
              <w:rPr>
                <w:sz w:val="24"/>
                <w:szCs w:val="24"/>
              </w:rPr>
              <w:t>го</w:t>
            </w:r>
            <w:r w:rsidRPr="00CF710A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F710A">
              <w:rPr>
                <w:sz w:val="24"/>
                <w:szCs w:val="24"/>
              </w:rPr>
              <w:t xml:space="preserve">  Алтайского края на 202</w:t>
            </w:r>
            <w:r>
              <w:rPr>
                <w:sz w:val="24"/>
                <w:szCs w:val="24"/>
              </w:rPr>
              <w:t>6</w:t>
            </w:r>
            <w:r w:rsidRPr="00CF710A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30</w:t>
            </w:r>
            <w:r w:rsidRPr="00CF710A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ы»</w:t>
            </w:r>
          </w:p>
        </w:tc>
        <w:tc>
          <w:tcPr>
            <w:tcW w:w="3686" w:type="dxa"/>
          </w:tcPr>
          <w:p w:rsidR="0096687C" w:rsidRPr="00CF710A" w:rsidRDefault="0096687C" w:rsidP="00481C48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  <w:tr w:rsidR="00345239" w:rsidRPr="009731E1" w:rsidTr="00345239">
        <w:trPr>
          <w:trHeight w:val="575"/>
        </w:trPr>
        <w:tc>
          <w:tcPr>
            <w:tcW w:w="960" w:type="dxa"/>
          </w:tcPr>
          <w:p w:rsidR="00345239" w:rsidRDefault="00345239" w:rsidP="00CF7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345239" w:rsidRPr="00CF710A" w:rsidRDefault="00345239" w:rsidP="00345239">
            <w:pPr>
              <w:tabs>
                <w:tab w:val="left" w:pos="6428"/>
              </w:tabs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 xml:space="preserve">МП « </w:t>
            </w:r>
            <w:r>
              <w:rPr>
                <w:sz w:val="24"/>
                <w:szCs w:val="24"/>
              </w:rPr>
              <w:t xml:space="preserve">Профилактика безнадзорности и правонарушений несовершеннолетних на 2026-2030 годы» </w:t>
            </w:r>
          </w:p>
        </w:tc>
        <w:tc>
          <w:tcPr>
            <w:tcW w:w="3686" w:type="dxa"/>
          </w:tcPr>
          <w:p w:rsidR="00345239" w:rsidRPr="00CF710A" w:rsidRDefault="00345239" w:rsidP="00481C48">
            <w:pPr>
              <w:rPr>
                <w:sz w:val="24"/>
                <w:szCs w:val="24"/>
              </w:rPr>
            </w:pPr>
            <w:r w:rsidRPr="00CF710A">
              <w:rPr>
                <w:sz w:val="24"/>
                <w:szCs w:val="24"/>
              </w:rPr>
              <w:t>Администрация Тюменцевского района</w:t>
            </w:r>
          </w:p>
        </w:tc>
      </w:tr>
    </w:tbl>
    <w:p w:rsidR="009235C8" w:rsidRDefault="009235C8" w:rsidP="00C06D8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235C8" w:rsidSect="00345239">
      <w:pgSz w:w="11906" w:h="16838" w:code="9"/>
      <w:pgMar w:top="426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B3B18"/>
    <w:multiLevelType w:val="hybridMultilevel"/>
    <w:tmpl w:val="06F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33F9B"/>
    <w:multiLevelType w:val="multilevel"/>
    <w:tmpl w:val="9858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45286F"/>
    <w:multiLevelType w:val="hybridMultilevel"/>
    <w:tmpl w:val="5212DC00"/>
    <w:lvl w:ilvl="0" w:tplc="14A66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4C250D3"/>
    <w:multiLevelType w:val="hybridMultilevel"/>
    <w:tmpl w:val="4A9221E6"/>
    <w:lvl w:ilvl="0" w:tplc="F8683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0510D5"/>
    <w:multiLevelType w:val="hybridMultilevel"/>
    <w:tmpl w:val="8FC0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469F6"/>
    <w:rsid w:val="00000214"/>
    <w:rsid w:val="000034E3"/>
    <w:rsid w:val="00015EF3"/>
    <w:rsid w:val="000360C8"/>
    <w:rsid w:val="00036E61"/>
    <w:rsid w:val="00052A43"/>
    <w:rsid w:val="00067B1B"/>
    <w:rsid w:val="00082ADC"/>
    <w:rsid w:val="000A3FB1"/>
    <w:rsid w:val="000A55D4"/>
    <w:rsid w:val="000B322E"/>
    <w:rsid w:val="000C2BEE"/>
    <w:rsid w:val="000C7FA2"/>
    <w:rsid w:val="000E4B1C"/>
    <w:rsid w:val="000F309C"/>
    <w:rsid w:val="00102E3F"/>
    <w:rsid w:val="00135903"/>
    <w:rsid w:val="0014263E"/>
    <w:rsid w:val="0016298F"/>
    <w:rsid w:val="00171DAA"/>
    <w:rsid w:val="00184BF0"/>
    <w:rsid w:val="001958C5"/>
    <w:rsid w:val="001A3378"/>
    <w:rsid w:val="001B72E5"/>
    <w:rsid w:val="001D1AD4"/>
    <w:rsid w:val="001F2420"/>
    <w:rsid w:val="001F4838"/>
    <w:rsid w:val="00210607"/>
    <w:rsid w:val="002135C5"/>
    <w:rsid w:val="0021676C"/>
    <w:rsid w:val="00217C39"/>
    <w:rsid w:val="00222389"/>
    <w:rsid w:val="00230D8D"/>
    <w:rsid w:val="00240380"/>
    <w:rsid w:val="002659CE"/>
    <w:rsid w:val="00291EC3"/>
    <w:rsid w:val="002A083D"/>
    <w:rsid w:val="002B7844"/>
    <w:rsid w:val="002C2A63"/>
    <w:rsid w:val="002C5125"/>
    <w:rsid w:val="002D1275"/>
    <w:rsid w:val="002F03BD"/>
    <w:rsid w:val="002F4E79"/>
    <w:rsid w:val="00301361"/>
    <w:rsid w:val="003234AD"/>
    <w:rsid w:val="00327AC9"/>
    <w:rsid w:val="00330360"/>
    <w:rsid w:val="003403C1"/>
    <w:rsid w:val="00345239"/>
    <w:rsid w:val="003468FC"/>
    <w:rsid w:val="003576E2"/>
    <w:rsid w:val="00363396"/>
    <w:rsid w:val="00394723"/>
    <w:rsid w:val="003A1310"/>
    <w:rsid w:val="003D5470"/>
    <w:rsid w:val="003E1DA2"/>
    <w:rsid w:val="003E2588"/>
    <w:rsid w:val="003F4482"/>
    <w:rsid w:val="003F6913"/>
    <w:rsid w:val="0040284E"/>
    <w:rsid w:val="004118DD"/>
    <w:rsid w:val="00412E4A"/>
    <w:rsid w:val="00422BDD"/>
    <w:rsid w:val="00450B74"/>
    <w:rsid w:val="00455916"/>
    <w:rsid w:val="004721DA"/>
    <w:rsid w:val="00485984"/>
    <w:rsid w:val="004938E4"/>
    <w:rsid w:val="004C0BF9"/>
    <w:rsid w:val="004C3667"/>
    <w:rsid w:val="004C6926"/>
    <w:rsid w:val="004D45F8"/>
    <w:rsid w:val="0050729C"/>
    <w:rsid w:val="00510EA9"/>
    <w:rsid w:val="005A44E4"/>
    <w:rsid w:val="005B15B7"/>
    <w:rsid w:val="005C4947"/>
    <w:rsid w:val="005E2220"/>
    <w:rsid w:val="005E784E"/>
    <w:rsid w:val="005F6DD8"/>
    <w:rsid w:val="006112D5"/>
    <w:rsid w:val="00616DA0"/>
    <w:rsid w:val="00644A8B"/>
    <w:rsid w:val="00647E48"/>
    <w:rsid w:val="00654C94"/>
    <w:rsid w:val="006555B7"/>
    <w:rsid w:val="00664ACE"/>
    <w:rsid w:val="00671FB6"/>
    <w:rsid w:val="006F53F4"/>
    <w:rsid w:val="006F7CCF"/>
    <w:rsid w:val="00713F9B"/>
    <w:rsid w:val="007144B4"/>
    <w:rsid w:val="007321B0"/>
    <w:rsid w:val="00732881"/>
    <w:rsid w:val="0074777D"/>
    <w:rsid w:val="00751A05"/>
    <w:rsid w:val="0076489A"/>
    <w:rsid w:val="00775BDA"/>
    <w:rsid w:val="007765FC"/>
    <w:rsid w:val="00784554"/>
    <w:rsid w:val="007913DC"/>
    <w:rsid w:val="007A6FD7"/>
    <w:rsid w:val="007B40EB"/>
    <w:rsid w:val="007C30BC"/>
    <w:rsid w:val="007D56A8"/>
    <w:rsid w:val="007D6CDB"/>
    <w:rsid w:val="007E431E"/>
    <w:rsid w:val="00813AD4"/>
    <w:rsid w:val="00826397"/>
    <w:rsid w:val="008317AE"/>
    <w:rsid w:val="00832B28"/>
    <w:rsid w:val="00872833"/>
    <w:rsid w:val="00881566"/>
    <w:rsid w:val="008B0447"/>
    <w:rsid w:val="008E4B0D"/>
    <w:rsid w:val="008E7BBD"/>
    <w:rsid w:val="008E7C36"/>
    <w:rsid w:val="00912CD3"/>
    <w:rsid w:val="009227C4"/>
    <w:rsid w:val="009235C8"/>
    <w:rsid w:val="0092460B"/>
    <w:rsid w:val="00925493"/>
    <w:rsid w:val="00931AEF"/>
    <w:rsid w:val="0093703C"/>
    <w:rsid w:val="00944198"/>
    <w:rsid w:val="00944BE0"/>
    <w:rsid w:val="00946090"/>
    <w:rsid w:val="00946A6A"/>
    <w:rsid w:val="0096687C"/>
    <w:rsid w:val="009731E1"/>
    <w:rsid w:val="00986E03"/>
    <w:rsid w:val="009A43F0"/>
    <w:rsid w:val="009B5A40"/>
    <w:rsid w:val="009E4BB3"/>
    <w:rsid w:val="00A111CF"/>
    <w:rsid w:val="00A33B78"/>
    <w:rsid w:val="00A61C02"/>
    <w:rsid w:val="00A72408"/>
    <w:rsid w:val="00AA5A05"/>
    <w:rsid w:val="00AB223C"/>
    <w:rsid w:val="00AB67BD"/>
    <w:rsid w:val="00AC048C"/>
    <w:rsid w:val="00AC22D7"/>
    <w:rsid w:val="00AC5404"/>
    <w:rsid w:val="00AD3AF6"/>
    <w:rsid w:val="00AD7C41"/>
    <w:rsid w:val="00AE6663"/>
    <w:rsid w:val="00AF7A6E"/>
    <w:rsid w:val="00B440D9"/>
    <w:rsid w:val="00B72476"/>
    <w:rsid w:val="00BB0069"/>
    <w:rsid w:val="00BB15D8"/>
    <w:rsid w:val="00BD14F0"/>
    <w:rsid w:val="00BE584F"/>
    <w:rsid w:val="00C00F7C"/>
    <w:rsid w:val="00C06D89"/>
    <w:rsid w:val="00C423D0"/>
    <w:rsid w:val="00C47AD3"/>
    <w:rsid w:val="00C509A7"/>
    <w:rsid w:val="00C64095"/>
    <w:rsid w:val="00CC5BF4"/>
    <w:rsid w:val="00CE45B5"/>
    <w:rsid w:val="00CF710A"/>
    <w:rsid w:val="00D059EB"/>
    <w:rsid w:val="00D0625F"/>
    <w:rsid w:val="00D07BBB"/>
    <w:rsid w:val="00D22249"/>
    <w:rsid w:val="00D42195"/>
    <w:rsid w:val="00D53A31"/>
    <w:rsid w:val="00D55B47"/>
    <w:rsid w:val="00D7650C"/>
    <w:rsid w:val="00DE1359"/>
    <w:rsid w:val="00E049DC"/>
    <w:rsid w:val="00E1758A"/>
    <w:rsid w:val="00E501FF"/>
    <w:rsid w:val="00E81AAE"/>
    <w:rsid w:val="00E92EF2"/>
    <w:rsid w:val="00EA2E30"/>
    <w:rsid w:val="00EB5704"/>
    <w:rsid w:val="00EC0A8D"/>
    <w:rsid w:val="00ED1927"/>
    <w:rsid w:val="00EE5467"/>
    <w:rsid w:val="00EF08CF"/>
    <w:rsid w:val="00EF23C4"/>
    <w:rsid w:val="00F11367"/>
    <w:rsid w:val="00F20E8E"/>
    <w:rsid w:val="00F34824"/>
    <w:rsid w:val="00F463F7"/>
    <w:rsid w:val="00F469F6"/>
    <w:rsid w:val="00F63654"/>
    <w:rsid w:val="00F71E35"/>
    <w:rsid w:val="00F7576A"/>
    <w:rsid w:val="00F97109"/>
    <w:rsid w:val="00FB0269"/>
    <w:rsid w:val="00FC2E0F"/>
    <w:rsid w:val="00FC4A68"/>
    <w:rsid w:val="00FD0C5D"/>
    <w:rsid w:val="00FE134C"/>
    <w:rsid w:val="00FF1C5B"/>
    <w:rsid w:val="00FF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68"/>
  </w:style>
  <w:style w:type="paragraph" w:styleId="1">
    <w:name w:val="heading 1"/>
    <w:basedOn w:val="a"/>
    <w:next w:val="a"/>
    <w:qFormat/>
    <w:rsid w:val="00FC4A68"/>
    <w:pPr>
      <w:keepNext/>
      <w:ind w:right="5668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C4A68"/>
    <w:pPr>
      <w:keepNext/>
      <w:ind w:right="566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FC4A68"/>
    <w:pPr>
      <w:keepNext/>
      <w:ind w:left="-284"/>
      <w:jc w:val="center"/>
      <w:outlineLvl w:val="2"/>
    </w:pPr>
    <w:rPr>
      <w:b/>
      <w:bCs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C4A68"/>
    <w:pPr>
      <w:jc w:val="center"/>
    </w:pPr>
    <w:rPr>
      <w:b/>
      <w:bCs/>
      <w:caps/>
      <w:sz w:val="24"/>
    </w:rPr>
  </w:style>
  <w:style w:type="paragraph" w:customStyle="1" w:styleId="ConsPlusNormal">
    <w:name w:val="ConsPlusNormal"/>
    <w:uiPriority w:val="99"/>
    <w:rsid w:val="00F46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6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13F9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E45B5"/>
    <w:rPr>
      <w:b/>
      <w:bCs/>
    </w:rPr>
  </w:style>
  <w:style w:type="paragraph" w:styleId="a6">
    <w:name w:val="Normal (Web)"/>
    <w:basedOn w:val="a"/>
    <w:uiPriority w:val="99"/>
    <w:unhideWhenUsed/>
    <w:rsid w:val="00CE45B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E45B5"/>
  </w:style>
  <w:style w:type="character" w:styleId="a7">
    <w:name w:val="Hyperlink"/>
    <w:basedOn w:val="a0"/>
    <w:uiPriority w:val="99"/>
    <w:unhideWhenUsed/>
    <w:rsid w:val="00CE45B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06D89"/>
    <w:pPr>
      <w:ind w:left="720"/>
      <w:contextualSpacing/>
    </w:pPr>
  </w:style>
  <w:style w:type="table" w:styleId="a9">
    <w:name w:val="Table Grid"/>
    <w:basedOn w:val="a1"/>
    <w:rsid w:val="00C06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135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k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46F3-B8F6-48F3-B6E3-36D4FCCC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района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Председатель</dc:creator>
  <cp:lastModifiedBy>Predsedatel</cp:lastModifiedBy>
  <cp:revision>5</cp:revision>
  <cp:lastPrinted>2026-02-03T03:49:00Z</cp:lastPrinted>
  <dcterms:created xsi:type="dcterms:W3CDTF">2026-02-03T03:45:00Z</dcterms:created>
  <dcterms:modified xsi:type="dcterms:W3CDTF">2026-02-03T07:33:00Z</dcterms:modified>
</cp:coreProperties>
</file>